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B257E" w14:textId="77777777" w:rsidR="00093F41" w:rsidRPr="00093F41" w:rsidRDefault="00093F41" w:rsidP="00093F41">
      <w:pPr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110"/>
        </w:rPr>
      </w:pPr>
    </w:p>
    <w:p w14:paraId="34208B63" w14:textId="77777777" w:rsidR="000A119B" w:rsidRDefault="000A119B" w:rsidP="00663A80">
      <w:pPr>
        <w:spacing w:after="0" w:line="360" w:lineRule="auto"/>
        <w:ind w:right="0"/>
        <w:rPr>
          <w:rFonts w:ascii="Times New Roman" w:hAnsi="Times New Roman" w:cs="Times New Roman"/>
          <w:sz w:val="24"/>
          <w:szCs w:val="110"/>
        </w:rPr>
      </w:pPr>
    </w:p>
    <w:p w14:paraId="4611733F" w14:textId="77777777" w:rsidR="008D2F1B" w:rsidRPr="008D2F1B" w:rsidRDefault="008D2F1B" w:rsidP="008D2F1B">
      <w:pPr>
        <w:pStyle w:val="NormalWeb"/>
        <w:spacing w:before="83" w:beforeAutospacing="0" w:after="0" w:afterAutospacing="0"/>
        <w:jc w:val="center"/>
        <w:rPr>
          <w:sz w:val="24"/>
        </w:rPr>
      </w:pPr>
      <w:r w:rsidRPr="008D2F1B">
        <w:rPr>
          <w:color w:val="1E1E00"/>
          <w:sz w:val="24"/>
        </w:rPr>
        <w:t>Child Nutrition Department Summer Food Service Program </w:t>
      </w:r>
    </w:p>
    <w:p w14:paraId="267F139A" w14:textId="3FFDCA42" w:rsidR="008D2F1B" w:rsidRPr="008D2F1B" w:rsidRDefault="008D2F1B" w:rsidP="008D2F1B">
      <w:pPr>
        <w:pStyle w:val="NormalWeb"/>
        <w:spacing w:before="433" w:beforeAutospacing="0" w:after="0" w:afterAutospacing="0"/>
        <w:rPr>
          <w:sz w:val="24"/>
        </w:rPr>
      </w:pPr>
      <w:r w:rsidRPr="008D2F1B">
        <w:rPr>
          <w:color w:val="1E1E00"/>
          <w:sz w:val="24"/>
        </w:rPr>
        <w:t>Hazlehurst City School District Child Nutrition applied for a waiver</w:t>
      </w:r>
      <w:r>
        <w:rPr>
          <w:color w:val="1E1E00"/>
          <w:sz w:val="24"/>
        </w:rPr>
        <w:t>,</w:t>
      </w:r>
      <w:r w:rsidRPr="008D2F1B">
        <w:rPr>
          <w:color w:val="1E1E00"/>
          <w:sz w:val="24"/>
        </w:rPr>
        <w:t xml:space="preserve"> and we </w:t>
      </w:r>
      <w:r w:rsidRPr="008D2F1B">
        <w:rPr>
          <w:i/>
          <w:iCs/>
          <w:color w:val="1E1E00"/>
          <w:sz w:val="24"/>
        </w:rPr>
        <w:t>w</w:t>
      </w:r>
      <w:r w:rsidRPr="008D2F1B">
        <w:rPr>
          <w:color w:val="1E1E00"/>
          <w:sz w:val="24"/>
        </w:rPr>
        <w:t>ere granted approval through USDA to operate the Summer Food Service Program (SFSP) instead of the National School Breakfast and Lunch Program (NSBP/NSLP) as usual. While operating under the SFSP, the district is reimbursed by USDA for each meal served. The SFSP will continue through December 2020</w:t>
      </w:r>
      <w:r w:rsidRPr="008D2F1B">
        <w:rPr>
          <w:color w:val="000000"/>
          <w:sz w:val="24"/>
        </w:rPr>
        <w:t xml:space="preserve"> </w:t>
      </w:r>
      <w:r w:rsidRPr="008D2F1B">
        <w:rPr>
          <w:color w:val="1E1E00"/>
          <w:sz w:val="24"/>
        </w:rPr>
        <w:t>or until USDA funds run out. </w:t>
      </w:r>
    </w:p>
    <w:p w14:paraId="741FBB02" w14:textId="3B0A89CC" w:rsidR="008D2F1B" w:rsidRPr="008D2F1B" w:rsidRDefault="008D2F1B" w:rsidP="008D2F1B">
      <w:pPr>
        <w:pStyle w:val="NormalWeb"/>
        <w:spacing w:before="370" w:beforeAutospacing="0" w:after="0" w:afterAutospacing="0"/>
        <w:rPr>
          <w:sz w:val="24"/>
        </w:rPr>
      </w:pPr>
      <w:r w:rsidRPr="008D2F1B">
        <w:rPr>
          <w:color w:val="1E1E00"/>
          <w:sz w:val="24"/>
        </w:rPr>
        <w:t>Grab</w:t>
      </w:r>
      <w:r w:rsidRPr="008D2F1B">
        <w:rPr>
          <w:color w:val="FEFE00"/>
          <w:sz w:val="24"/>
        </w:rPr>
        <w:t>-</w:t>
      </w:r>
      <w:r w:rsidRPr="008D2F1B">
        <w:rPr>
          <w:color w:val="1E1E00"/>
          <w:sz w:val="24"/>
        </w:rPr>
        <w:t>and</w:t>
      </w:r>
      <w:r w:rsidRPr="008D2F1B">
        <w:rPr>
          <w:color w:val="000000"/>
          <w:sz w:val="24"/>
        </w:rPr>
        <w:t>-</w:t>
      </w:r>
      <w:r w:rsidRPr="008D2F1B">
        <w:rPr>
          <w:color w:val="1E1E00"/>
          <w:sz w:val="24"/>
        </w:rPr>
        <w:t>Go breakfast and lunch is available for children who are 18 and under even if they are not enrolled in the Hazlehurst City School District</w:t>
      </w:r>
      <w:r w:rsidRPr="008D2F1B">
        <w:rPr>
          <w:color w:val="000000"/>
          <w:sz w:val="24"/>
        </w:rPr>
        <w:t xml:space="preserve">. </w:t>
      </w:r>
      <w:r w:rsidRPr="008D2F1B">
        <w:rPr>
          <w:color w:val="1E1E00"/>
          <w:sz w:val="24"/>
        </w:rPr>
        <w:t xml:space="preserve">Children </w:t>
      </w:r>
      <w:r>
        <w:rPr>
          <w:color w:val="1E1E00"/>
          <w:sz w:val="24"/>
        </w:rPr>
        <w:t>who</w:t>
      </w:r>
      <w:r w:rsidRPr="008D2F1B">
        <w:rPr>
          <w:color w:val="1E1E00"/>
          <w:sz w:val="24"/>
        </w:rPr>
        <w:t xml:space="preserve"> are not enrolled in the HCSD must be present in the car to receive the meals at the pick-up locations. Lunch numbers for </w:t>
      </w:r>
    </w:p>
    <w:p w14:paraId="0056212F" w14:textId="77777777" w:rsidR="008D2F1B" w:rsidRPr="008D2F1B" w:rsidRDefault="008D2F1B" w:rsidP="008D2F1B">
      <w:pPr>
        <w:pStyle w:val="NormalWeb"/>
        <w:spacing w:before="78" w:beforeAutospacing="0" w:after="0" w:afterAutospacing="0"/>
        <w:rPr>
          <w:sz w:val="24"/>
        </w:rPr>
      </w:pPr>
      <w:r w:rsidRPr="008D2F1B">
        <w:rPr>
          <w:color w:val="1E1E00"/>
          <w:sz w:val="24"/>
        </w:rPr>
        <w:t>enrolled students must be given to onsite staff to receive meals at pick</w:t>
      </w:r>
      <w:r w:rsidRPr="008D2F1B">
        <w:rPr>
          <w:color w:val="000000"/>
          <w:sz w:val="24"/>
        </w:rPr>
        <w:t>-</w:t>
      </w:r>
      <w:r w:rsidRPr="008D2F1B">
        <w:rPr>
          <w:color w:val="1E1E00"/>
          <w:sz w:val="24"/>
        </w:rPr>
        <w:t>up locations. </w:t>
      </w:r>
    </w:p>
    <w:p w14:paraId="0343B975" w14:textId="77777777" w:rsidR="008D2F1B" w:rsidRPr="008D2F1B" w:rsidRDefault="008D2F1B" w:rsidP="008D2F1B">
      <w:pPr>
        <w:pStyle w:val="NormalWeb"/>
        <w:spacing w:before="375" w:beforeAutospacing="0" w:after="0" w:afterAutospacing="0"/>
        <w:rPr>
          <w:sz w:val="24"/>
        </w:rPr>
      </w:pPr>
      <w:r w:rsidRPr="008D2F1B">
        <w:rPr>
          <w:color w:val="1E1E00"/>
          <w:sz w:val="24"/>
        </w:rPr>
        <w:t>Meals will be distributed at the following locations on Monday and Thursday of each week from </w:t>
      </w:r>
    </w:p>
    <w:p w14:paraId="582E6584" w14:textId="46B39B65" w:rsidR="008D2F1B" w:rsidRPr="008D2F1B" w:rsidRDefault="008D2F1B" w:rsidP="008D2F1B">
      <w:pPr>
        <w:pStyle w:val="NormalWeb"/>
        <w:spacing w:before="73" w:beforeAutospacing="0" w:after="0" w:afterAutospacing="0"/>
        <w:rPr>
          <w:sz w:val="24"/>
        </w:rPr>
      </w:pPr>
      <w:r w:rsidRPr="008D2F1B">
        <w:rPr>
          <w:color w:val="1E1E00"/>
          <w:sz w:val="24"/>
        </w:rPr>
        <w:t>11:00 am to 12:30 pm, except on school holidays</w:t>
      </w:r>
      <w:r>
        <w:rPr>
          <w:color w:val="1E1E00"/>
          <w:sz w:val="24"/>
        </w:rPr>
        <w:t>:</w:t>
      </w:r>
      <w:r w:rsidRPr="008D2F1B">
        <w:rPr>
          <w:color w:val="1E1E00"/>
          <w:sz w:val="24"/>
        </w:rPr>
        <w:t> </w:t>
      </w:r>
    </w:p>
    <w:p w14:paraId="06F96105" w14:textId="6D2B31D5" w:rsidR="008D2F1B" w:rsidRPr="008D2F1B" w:rsidRDefault="008D2F1B" w:rsidP="008D2F1B">
      <w:pPr>
        <w:pStyle w:val="NormalWeb"/>
        <w:numPr>
          <w:ilvl w:val="0"/>
          <w:numId w:val="32"/>
        </w:numPr>
        <w:spacing w:before="384" w:beforeAutospacing="0" w:after="0" w:afterAutospacing="0"/>
        <w:rPr>
          <w:sz w:val="24"/>
        </w:rPr>
      </w:pPr>
      <w:r w:rsidRPr="008D2F1B">
        <w:rPr>
          <w:b/>
          <w:bCs/>
          <w:color w:val="1E1E00"/>
          <w:sz w:val="24"/>
        </w:rPr>
        <w:t>Antioch M. B. Church</w:t>
      </w:r>
      <w:r>
        <w:rPr>
          <w:b/>
          <w:bCs/>
          <w:color w:val="1E1E00"/>
          <w:sz w:val="24"/>
        </w:rPr>
        <w:tab/>
      </w:r>
      <w:r>
        <w:rPr>
          <w:b/>
          <w:bCs/>
          <w:color w:val="1E1E00"/>
          <w:sz w:val="24"/>
        </w:rPr>
        <w:tab/>
      </w:r>
      <w:r>
        <w:rPr>
          <w:b/>
          <w:bCs/>
          <w:color w:val="1E1E00"/>
          <w:sz w:val="24"/>
        </w:rPr>
        <w:tab/>
      </w:r>
      <w:r>
        <w:rPr>
          <w:b/>
          <w:bCs/>
          <w:color w:val="1E1E00"/>
          <w:sz w:val="24"/>
        </w:rPr>
        <w:tab/>
      </w:r>
      <w:r>
        <w:rPr>
          <w:b/>
          <w:bCs/>
          <w:color w:val="1E1E00"/>
          <w:sz w:val="24"/>
        </w:rPr>
        <w:tab/>
      </w:r>
      <w:r>
        <w:rPr>
          <w:b/>
          <w:bCs/>
          <w:color w:val="1E1E00"/>
          <w:sz w:val="24"/>
        </w:rPr>
        <w:tab/>
      </w:r>
      <w:r>
        <w:rPr>
          <w:b/>
          <w:bCs/>
          <w:color w:val="1E1E00"/>
          <w:sz w:val="24"/>
        </w:rPr>
        <w:tab/>
      </w:r>
      <w:r>
        <w:rPr>
          <w:b/>
          <w:bCs/>
          <w:color w:val="1E1E00"/>
          <w:sz w:val="24"/>
        </w:rPr>
        <w:tab/>
      </w:r>
      <w:r>
        <w:rPr>
          <w:b/>
          <w:bCs/>
          <w:color w:val="1E1E00"/>
          <w:sz w:val="24"/>
        </w:rPr>
        <w:tab/>
      </w:r>
      <w:r w:rsidRPr="008D2F1B">
        <w:rPr>
          <w:color w:val="1E1E00"/>
          <w:sz w:val="24"/>
        </w:rPr>
        <w:t xml:space="preserve"> </w:t>
      </w:r>
      <w:r>
        <w:rPr>
          <w:color w:val="1E1E00"/>
          <w:sz w:val="24"/>
        </w:rPr>
        <w:t xml:space="preserve">  </w:t>
      </w:r>
      <w:r w:rsidRPr="008D2F1B">
        <w:rPr>
          <w:color w:val="1E1E00"/>
          <w:sz w:val="24"/>
        </w:rPr>
        <w:t>13146 Hwy 51 South Hazlehurst</w:t>
      </w:r>
      <w:r w:rsidRPr="008D2F1B">
        <w:rPr>
          <w:color w:val="000000"/>
          <w:sz w:val="24"/>
        </w:rPr>
        <w:t xml:space="preserve">, </w:t>
      </w:r>
      <w:r w:rsidRPr="008D2F1B">
        <w:rPr>
          <w:color w:val="1E1E00"/>
          <w:sz w:val="24"/>
        </w:rPr>
        <w:t>Ms</w:t>
      </w:r>
      <w:r w:rsidRPr="008D2F1B">
        <w:rPr>
          <w:color w:val="000000"/>
          <w:sz w:val="24"/>
        </w:rPr>
        <w:t xml:space="preserve">. </w:t>
      </w:r>
      <w:r w:rsidRPr="008D2F1B">
        <w:rPr>
          <w:color w:val="1E1E00"/>
          <w:sz w:val="24"/>
        </w:rPr>
        <w:t>39083</w:t>
      </w:r>
    </w:p>
    <w:p w14:paraId="6531AB00" w14:textId="3C453F59" w:rsidR="008D2F1B" w:rsidRPr="008D2F1B" w:rsidRDefault="008D2F1B" w:rsidP="008D2F1B">
      <w:pPr>
        <w:pStyle w:val="NormalWeb"/>
        <w:numPr>
          <w:ilvl w:val="0"/>
          <w:numId w:val="32"/>
        </w:numPr>
        <w:spacing w:before="389" w:beforeAutospacing="0" w:after="0" w:afterAutospacing="0"/>
        <w:rPr>
          <w:color w:val="1E1E00"/>
          <w:sz w:val="24"/>
        </w:rPr>
      </w:pPr>
      <w:r w:rsidRPr="008D2F1B">
        <w:rPr>
          <w:b/>
          <w:bCs/>
          <w:color w:val="1E1E00"/>
          <w:sz w:val="24"/>
        </w:rPr>
        <w:t>Greater Damascus Church of Christ (Holiness)</w:t>
      </w:r>
      <w:r>
        <w:rPr>
          <w:b/>
          <w:bCs/>
          <w:color w:val="1E1E00"/>
          <w:sz w:val="24"/>
        </w:rPr>
        <w:t xml:space="preserve">                                                                    </w:t>
      </w:r>
      <w:r w:rsidRPr="008D2F1B">
        <w:rPr>
          <w:color w:val="1E1E00"/>
          <w:sz w:val="24"/>
        </w:rPr>
        <w:t xml:space="preserve"> 1013 Damascus Circle Hazlehurst</w:t>
      </w:r>
      <w:r w:rsidRPr="008D2F1B">
        <w:rPr>
          <w:color w:val="000000"/>
          <w:sz w:val="24"/>
        </w:rPr>
        <w:t xml:space="preserve">, </w:t>
      </w:r>
      <w:r w:rsidRPr="008D2F1B">
        <w:rPr>
          <w:color w:val="1E1E00"/>
          <w:sz w:val="24"/>
        </w:rPr>
        <w:t>Ms</w:t>
      </w:r>
      <w:r w:rsidRPr="008D2F1B">
        <w:rPr>
          <w:color w:val="000000"/>
          <w:sz w:val="24"/>
        </w:rPr>
        <w:t xml:space="preserve">. </w:t>
      </w:r>
      <w:r w:rsidRPr="008D2F1B">
        <w:rPr>
          <w:color w:val="1E1E00"/>
          <w:sz w:val="24"/>
        </w:rPr>
        <w:t>39083</w:t>
      </w:r>
    </w:p>
    <w:p w14:paraId="78719325" w14:textId="4339B4B9" w:rsidR="008D2F1B" w:rsidRDefault="008D2F1B" w:rsidP="008D2F1B">
      <w:pPr>
        <w:pStyle w:val="NormalWeb"/>
        <w:numPr>
          <w:ilvl w:val="0"/>
          <w:numId w:val="32"/>
        </w:numPr>
        <w:spacing w:before="394" w:beforeAutospacing="0" w:after="0" w:afterAutospacing="0"/>
        <w:rPr>
          <w:sz w:val="24"/>
        </w:rPr>
      </w:pPr>
      <w:r w:rsidRPr="008D2F1B">
        <w:rPr>
          <w:b/>
          <w:bCs/>
          <w:color w:val="1E1E00"/>
          <w:sz w:val="24"/>
        </w:rPr>
        <w:t>New Life Cathedral of Worship</w:t>
      </w:r>
      <w:r w:rsidRPr="008D2F1B">
        <w:rPr>
          <w:color w:val="1E1E00"/>
          <w:sz w:val="24"/>
        </w:rPr>
        <w:t xml:space="preserve"> </w:t>
      </w:r>
      <w:r>
        <w:rPr>
          <w:color w:val="1E1E00"/>
          <w:sz w:val="24"/>
        </w:rPr>
        <w:t xml:space="preserve">                                                                                                     </w:t>
      </w:r>
      <w:r w:rsidRPr="008D2F1B">
        <w:rPr>
          <w:color w:val="1E1E00"/>
          <w:sz w:val="24"/>
        </w:rPr>
        <w:t>28172 Hwy 28 East Hazlehurst</w:t>
      </w:r>
      <w:r w:rsidRPr="008D2F1B">
        <w:rPr>
          <w:color w:val="000000"/>
          <w:sz w:val="24"/>
        </w:rPr>
        <w:t xml:space="preserve">, </w:t>
      </w:r>
      <w:r w:rsidRPr="008D2F1B">
        <w:rPr>
          <w:color w:val="1E1E00"/>
          <w:sz w:val="24"/>
        </w:rPr>
        <w:t>Ms</w:t>
      </w:r>
      <w:r w:rsidRPr="008D2F1B">
        <w:rPr>
          <w:color w:val="000000"/>
          <w:sz w:val="24"/>
        </w:rPr>
        <w:t xml:space="preserve">. </w:t>
      </w:r>
      <w:r w:rsidRPr="008D2F1B">
        <w:rPr>
          <w:color w:val="1E1E00"/>
          <w:sz w:val="24"/>
        </w:rPr>
        <w:t>39083</w:t>
      </w:r>
    </w:p>
    <w:p w14:paraId="0DDB844B" w14:textId="7F4440A9" w:rsidR="008D2F1B" w:rsidRPr="008D2F1B" w:rsidRDefault="008D2F1B" w:rsidP="008D2F1B">
      <w:pPr>
        <w:pStyle w:val="NormalWeb"/>
        <w:spacing w:before="394" w:beforeAutospacing="0" w:after="0" w:afterAutospacing="0"/>
        <w:rPr>
          <w:sz w:val="24"/>
        </w:rPr>
      </w:pPr>
      <w:r w:rsidRPr="008D2F1B">
        <w:rPr>
          <w:color w:val="1E1E00"/>
          <w:sz w:val="24"/>
        </w:rPr>
        <w:t> </w:t>
      </w:r>
    </w:p>
    <w:p w14:paraId="396EF7C1" w14:textId="0A5ABCFD" w:rsidR="008D2F1B" w:rsidRPr="00772FF5" w:rsidRDefault="008D2F1B" w:rsidP="008D2F1B">
      <w:pPr>
        <w:pStyle w:val="NormalWeb"/>
        <w:numPr>
          <w:ilvl w:val="0"/>
          <w:numId w:val="32"/>
        </w:numPr>
        <w:spacing w:before="0" w:beforeAutospacing="0" w:after="0" w:afterAutospacing="0"/>
        <w:rPr>
          <w:sz w:val="24"/>
        </w:rPr>
      </w:pPr>
      <w:r w:rsidRPr="008D2F1B">
        <w:rPr>
          <w:b/>
          <w:bCs/>
          <w:color w:val="1E1E00"/>
          <w:sz w:val="24"/>
        </w:rPr>
        <w:t>St. Morris United Methodist Church</w:t>
      </w:r>
      <w:r w:rsidRPr="008D2F1B">
        <w:rPr>
          <w:color w:val="1E1E00"/>
          <w:sz w:val="24"/>
        </w:rPr>
        <w:t xml:space="preserve"> </w:t>
      </w:r>
      <w:r>
        <w:rPr>
          <w:color w:val="1E1E00"/>
          <w:sz w:val="24"/>
        </w:rPr>
        <w:t xml:space="preserve">                                                                                          </w:t>
      </w:r>
      <w:r w:rsidRPr="008D2F1B">
        <w:rPr>
          <w:color w:val="1E1E00"/>
          <w:sz w:val="24"/>
        </w:rPr>
        <w:t>18177 Hwy 28 West Hazlehurst</w:t>
      </w:r>
      <w:r w:rsidRPr="008D2F1B">
        <w:rPr>
          <w:color w:val="000000"/>
          <w:sz w:val="24"/>
        </w:rPr>
        <w:t xml:space="preserve">, </w:t>
      </w:r>
      <w:r w:rsidRPr="008D2F1B">
        <w:rPr>
          <w:color w:val="1E1E00"/>
          <w:sz w:val="24"/>
        </w:rPr>
        <w:t>Ms</w:t>
      </w:r>
      <w:r w:rsidRPr="008D2F1B">
        <w:rPr>
          <w:color w:val="000000"/>
          <w:sz w:val="24"/>
        </w:rPr>
        <w:t xml:space="preserve">. </w:t>
      </w:r>
      <w:r w:rsidRPr="008D2F1B">
        <w:rPr>
          <w:color w:val="1E1E00"/>
          <w:sz w:val="24"/>
        </w:rPr>
        <w:t>39083 </w:t>
      </w:r>
    </w:p>
    <w:p w14:paraId="4B1A8764" w14:textId="77777777" w:rsidR="00772FF5" w:rsidRDefault="00772FF5" w:rsidP="00772FF5">
      <w:pPr>
        <w:pStyle w:val="ListParagraph"/>
        <w:rPr>
          <w:sz w:val="24"/>
        </w:rPr>
      </w:pPr>
    </w:p>
    <w:p w14:paraId="687E29E8" w14:textId="5D41F6FB" w:rsidR="00772FF5" w:rsidRPr="008D2F1B" w:rsidRDefault="00772FF5" w:rsidP="00772FF5">
      <w:pPr>
        <w:pStyle w:val="NormalWeb"/>
        <w:spacing w:before="0" w:beforeAutospacing="0" w:after="0" w:afterAutospacing="0"/>
        <w:ind w:left="720"/>
        <w:jc w:val="center"/>
        <w:rPr>
          <w:sz w:val="24"/>
        </w:rPr>
      </w:pPr>
      <w:r>
        <w:rPr>
          <w:sz w:val="24"/>
        </w:rPr>
        <w:t>This institution is an equal opportunity provide.</w:t>
      </w:r>
      <w:bookmarkStart w:id="0" w:name="_GoBack"/>
      <w:bookmarkEnd w:id="0"/>
    </w:p>
    <w:p w14:paraId="75A4D2D7" w14:textId="15CDEE0A" w:rsidR="00663A80" w:rsidRPr="008D2F1B" w:rsidRDefault="00663A80" w:rsidP="00663A80">
      <w:pPr>
        <w:spacing w:after="0" w:line="360" w:lineRule="auto"/>
        <w:ind w:right="0"/>
        <w:rPr>
          <w:rFonts w:ascii="Times New Roman" w:hAnsi="Times New Roman" w:cs="Times New Roman"/>
          <w:sz w:val="24"/>
          <w:szCs w:val="24"/>
        </w:rPr>
      </w:pPr>
    </w:p>
    <w:sectPr w:rsidR="00663A80" w:rsidRPr="008D2F1B" w:rsidSect="00784154">
      <w:head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C4AAE9" w14:textId="77777777" w:rsidR="00933A18" w:rsidRDefault="00933A18" w:rsidP="001C66AD">
      <w:pPr>
        <w:spacing w:after="0" w:line="240" w:lineRule="auto"/>
      </w:pPr>
      <w:r>
        <w:separator/>
      </w:r>
    </w:p>
  </w:endnote>
  <w:endnote w:type="continuationSeparator" w:id="0">
    <w:p w14:paraId="5E5D1F1F" w14:textId="77777777" w:rsidR="00933A18" w:rsidRDefault="00933A18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6C1B7C-7BB2-459B-88C7-318B0732F862}"/>
    <w:embedBold r:id="rId2" w:fontKey="{8897C3E7-17E9-4E57-9E50-87C4E0014C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41312FD-BB98-4AAC-98AB-71EC79CE9DB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2538931B-F812-4A9C-9F72-6CAE0580892A}"/>
    <w:embedBold r:id="rId5" w:fontKey="{B4F1F02F-E0F0-4E3A-BC2D-0757AD4B71F4}"/>
    <w:embedItalic r:id="rId6" w:fontKey="{95AC1E78-9BE2-48C2-99F2-5B3894665F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2D68FCE-17CB-4851-B349-036A1613A1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37D56" w14:textId="28188F7E" w:rsidR="00551763" w:rsidRDefault="006A1B0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C09910" wp14:editId="1E988AB5">
              <wp:simplePos x="0" y="0"/>
              <wp:positionH relativeFrom="column">
                <wp:posOffset>-457200</wp:posOffset>
              </wp:positionH>
              <wp:positionV relativeFrom="paragraph">
                <wp:posOffset>-137795</wp:posOffset>
              </wp:positionV>
              <wp:extent cx="6492607" cy="554990"/>
              <wp:effectExtent l="0" t="0" r="3810" b="0"/>
              <wp:wrapNone/>
              <wp:docPr id="2046" name="Rectangle 2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2607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12EBA8" w14:textId="77777777" w:rsidR="00557EF7" w:rsidRPr="003A3A15" w:rsidRDefault="00557EF7" w:rsidP="00557EF7">
                          <w:pPr>
                            <w:spacing w:after="0" w:line="360" w:lineRule="auto"/>
                            <w:ind w:right="-29"/>
                            <w:jc w:val="center"/>
                            <w:rPr>
                              <w:color w:val="000000"/>
                              <w:sz w:val="18"/>
                            </w:rPr>
                          </w:pPr>
                          <w:r w:rsidRPr="003A3A15">
                            <w:rPr>
                              <w:color w:val="000000"/>
                              <w:sz w:val="18"/>
                            </w:rPr>
                            <w:t xml:space="preserve">Hazlehurst City School District </w:t>
                          </w:r>
                          <w:r w:rsidRPr="003A3A15">
                            <w:rPr>
                              <w:i/>
                              <w:color w:val="000000"/>
                              <w:sz w:val="18"/>
                            </w:rPr>
                            <w:t>Excellence is the Expectation</w:t>
                          </w:r>
                          <w:r w:rsidRPr="003A3A15">
                            <w:rPr>
                              <w:color w:val="000000"/>
                              <w:sz w:val="18"/>
                            </w:rPr>
                            <w:t xml:space="preserve"> Cloyd Garth, Jr. Superintendent</w:t>
                          </w:r>
                        </w:p>
                        <w:p w14:paraId="7215F0C5" w14:textId="0F763E73" w:rsidR="00557EF7" w:rsidRPr="003A3A15" w:rsidRDefault="00557EF7" w:rsidP="00557EF7">
                          <w:pPr>
                            <w:spacing w:after="0" w:line="360" w:lineRule="auto"/>
                            <w:ind w:right="-29"/>
                            <w:jc w:val="center"/>
                            <w:rPr>
                              <w:color w:val="000000"/>
                              <w:sz w:val="18"/>
                            </w:rPr>
                          </w:pPr>
                          <w:r w:rsidRPr="003A3A15">
                            <w:rPr>
                              <w:color w:val="000000"/>
                              <w:sz w:val="18"/>
                            </w:rPr>
                            <w:t>11</w:t>
                          </w:r>
                          <w:r w:rsidR="003D2181" w:rsidRPr="003A3A15">
                            <w:rPr>
                              <w:color w:val="000000"/>
                              <w:sz w:val="18"/>
                            </w:rPr>
                            <w:t>9 Robert McDaniel Drive Hazlehurst, MS  39083</w:t>
                          </w:r>
                          <w:r w:rsidRPr="003A3A15">
                            <w:rPr>
                              <w:color w:val="000000"/>
                              <w:sz w:val="18"/>
                            </w:rPr>
                            <w:t xml:space="preserve"> | Ph: 601.894.1152 | Fax: 601.894-3170</w:t>
                          </w:r>
                        </w:p>
                        <w:p w14:paraId="4AA511DF" w14:textId="0E8727FE" w:rsidR="00340031" w:rsidRPr="00340031" w:rsidRDefault="00340031" w:rsidP="003D2181">
                          <w:pPr>
                            <w:ind w:right="-27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BC09910" id="Rectangle 2046" o:spid="_x0000_s1028" style="position:absolute;margin-left:-36pt;margin-top:-10.85pt;width:511.25pt;height:4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" filled="f" stroked="f" strokeweight="1pt">
              <v:textbox inset="0,0,0,0">
                <w:txbxContent>
                  <w:p w14:paraId="5012EBA8" w14:textId="77777777" w:rsidR="00557EF7" w:rsidRPr="003A3A15" w:rsidRDefault="00557EF7" w:rsidP="00557EF7">
                    <w:pPr>
                      <w:spacing w:after="0" w:line="360" w:lineRule="auto"/>
                      <w:ind w:right="-29"/>
                      <w:jc w:val="center"/>
                      <w:rPr>
                        <w:color w:val="000000"/>
                        <w:sz w:val="18"/>
                      </w:rPr>
                    </w:pPr>
                    <w:r w:rsidRPr="003A3A15">
                      <w:rPr>
                        <w:color w:val="000000"/>
                        <w:sz w:val="18"/>
                      </w:rPr>
                      <w:t xml:space="preserve">Hazlehurst City School District </w:t>
                    </w:r>
                    <w:r w:rsidRPr="003A3A15">
                      <w:rPr>
                        <w:i/>
                        <w:color w:val="000000"/>
                        <w:sz w:val="18"/>
                      </w:rPr>
                      <w:t>Excellence is the Expectation</w:t>
                    </w:r>
                    <w:r w:rsidRPr="003A3A15">
                      <w:rPr>
                        <w:color w:val="000000"/>
                        <w:sz w:val="18"/>
                      </w:rPr>
                      <w:t xml:space="preserve"> Cloyd Garth, Jr. Superintendent</w:t>
                    </w:r>
                  </w:p>
                  <w:p w14:paraId="7215F0C5" w14:textId="0F763E73" w:rsidR="00557EF7" w:rsidRPr="003A3A15" w:rsidRDefault="00557EF7" w:rsidP="00557EF7">
                    <w:pPr>
                      <w:spacing w:after="0" w:line="360" w:lineRule="auto"/>
                      <w:ind w:right="-29"/>
                      <w:jc w:val="center"/>
                      <w:rPr>
                        <w:color w:val="000000"/>
                        <w:sz w:val="18"/>
                      </w:rPr>
                    </w:pPr>
                    <w:r w:rsidRPr="003A3A15">
                      <w:rPr>
                        <w:color w:val="000000"/>
                        <w:sz w:val="18"/>
                      </w:rPr>
                      <w:t>11</w:t>
                    </w:r>
                    <w:r w:rsidR="003D2181" w:rsidRPr="003A3A15">
                      <w:rPr>
                        <w:color w:val="000000"/>
                        <w:sz w:val="18"/>
                      </w:rPr>
                      <w:t>9 Robert McDaniel Drive Hazlehurst, MS  39083</w:t>
                    </w:r>
                    <w:r w:rsidRPr="003A3A15">
                      <w:rPr>
                        <w:color w:val="000000"/>
                        <w:sz w:val="18"/>
                      </w:rPr>
                      <w:t xml:space="preserve"> | Ph: 601.894.1152 | Fax: 601.894-3170</w:t>
                    </w:r>
                  </w:p>
                  <w:p w14:paraId="4AA511DF" w14:textId="0E8727FE" w:rsidR="00340031" w:rsidRPr="00340031" w:rsidRDefault="00340031" w:rsidP="003D2181">
                    <w:pPr>
                      <w:ind w:right="-27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Pr="005D160E">
      <w:rPr>
        <w:noProof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519945FB" wp14:editId="5145AD90">
              <wp:simplePos x="0" y="0"/>
              <wp:positionH relativeFrom="page">
                <wp:posOffset>-361950</wp:posOffset>
              </wp:positionH>
              <wp:positionV relativeFrom="paragraph">
                <wp:posOffset>-175895</wp:posOffset>
              </wp:positionV>
              <wp:extent cx="7751446" cy="683895"/>
              <wp:effectExtent l="0" t="0" r="1905" b="1905"/>
              <wp:wrapNone/>
              <wp:docPr id="1485" name="Group 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51446" cy="683895"/>
                        <a:chOff x="0" y="0"/>
                        <a:chExt cx="4909" cy="305"/>
                      </a:xfr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wpg:grpSpPr>
                    <wps:wsp>
                      <wps:cNvPr id="1486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7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8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9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A95CBC7" id="Group 221" o:spid="_x0000_s1026" style="position:absolute;margin-left:-28.5pt;margin-top:-13.85pt;width:610.35pt;height:53.85pt;z-index:251648000;mso-position-horizontal-relative:page;mso-width-relative:margin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" path="m693,l586,,,,,201r586,l693,201,799,101,693,xe" filled="f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" path="m4341,l,,,194r4341,l4341,r,xe" filled="f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" path="m265,196l,305,,108,265,r,196l265,196r,xe" filled="f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" path="m701,l586,,,,,201r586,l701,201,807,101,701,xe" filled="f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30427" w14:textId="77777777" w:rsidR="00933A18" w:rsidRDefault="00933A18" w:rsidP="001C66AD">
      <w:pPr>
        <w:spacing w:after="0" w:line="240" w:lineRule="auto"/>
      </w:pPr>
      <w:r>
        <w:separator/>
      </w:r>
    </w:p>
  </w:footnote>
  <w:footnote w:type="continuationSeparator" w:id="0">
    <w:p w14:paraId="08506CFA" w14:textId="77777777" w:rsidR="00933A18" w:rsidRDefault="00933A18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78585" w14:textId="1753DCC3" w:rsidR="00986F21" w:rsidRDefault="00760CAA" w:rsidP="00986F21">
    <w:pPr>
      <w:pStyle w:val="Header"/>
    </w:pPr>
    <w:r>
      <mc:AlternateContent>
        <mc:Choice Requires="wps">
          <w:drawing>
            <wp:anchor distT="0" distB="0" distL="114300" distR="114300" simplePos="0" relativeHeight="251680768" behindDoc="0" locked="0" layoutInCell="1" allowOverlap="1" wp14:anchorId="28B2EB37" wp14:editId="5A6E15E8">
              <wp:simplePos x="0" y="0"/>
              <wp:positionH relativeFrom="column">
                <wp:posOffset>1978762</wp:posOffset>
              </wp:positionH>
              <wp:positionV relativeFrom="paragraph">
                <wp:posOffset>-157277</wp:posOffset>
              </wp:positionV>
              <wp:extent cx="5252262" cy="1016813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2262" cy="1016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89537A" w14:textId="77777777" w:rsidR="00093F41" w:rsidRPr="00760CAA" w:rsidRDefault="00093F41" w:rsidP="00817CA2">
                          <w:pPr>
                            <w:spacing w:after="0" w:line="240" w:lineRule="auto"/>
                            <w:ind w:right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</w:rPr>
                          </w:pPr>
                          <w:r w:rsidRPr="00760CAA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</w:rPr>
                            <w:t xml:space="preserve">Hazlehurst City School District </w:t>
                          </w:r>
                        </w:p>
                        <w:p w14:paraId="4EEE0994" w14:textId="315458F8" w:rsidR="00093F41" w:rsidRPr="00760CAA" w:rsidRDefault="00093F41" w:rsidP="00817CA2">
                          <w:pPr>
                            <w:spacing w:after="0" w:line="240" w:lineRule="auto"/>
                            <w:ind w:right="0"/>
                            <w:jc w:val="right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</w:rPr>
                          </w:pPr>
                          <w:r w:rsidRPr="00760CAA">
                            <w:rPr>
                              <w:rFonts w:ascii="Times New Roman" w:hAnsi="Times New Roman" w:cs="Times New Roman"/>
                              <w:i/>
                              <w:color w:val="000000"/>
                              <w:sz w:val="24"/>
                            </w:rPr>
                            <w:t>Excellence is the Expectation</w:t>
                          </w:r>
                          <w:r w:rsidRPr="00760CAA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  <w:p w14:paraId="31488AEA" w14:textId="7C40F6DA" w:rsidR="00093F41" w:rsidRPr="00760CAA" w:rsidRDefault="00093F41" w:rsidP="00817CA2">
                          <w:pPr>
                            <w:spacing w:after="0" w:line="240" w:lineRule="auto"/>
                            <w:ind w:right="0"/>
                            <w:jc w:val="right"/>
                            <w:rPr>
                              <w:rFonts w:ascii="Times New Roman" w:hAnsi="Times New Roman" w:cs="Times New Roman"/>
                              <w:color w:val="000000"/>
                              <w:sz w:val="22"/>
                            </w:rPr>
                          </w:pPr>
                          <w:r w:rsidRPr="00760CAA">
                            <w:rPr>
                              <w:rFonts w:ascii="Times New Roman" w:hAnsi="Times New Roman" w:cs="Times New Roman"/>
                              <w:color w:val="000000"/>
                              <w:sz w:val="22"/>
                            </w:rPr>
                            <w:t>Cloyd Garth, Jr.</w:t>
                          </w:r>
                          <w:r w:rsidR="00940D0C">
                            <w:rPr>
                              <w:rFonts w:ascii="Times New Roman" w:hAnsi="Times New Roman" w:cs="Times New Roman"/>
                              <w:color w:val="000000"/>
                              <w:sz w:val="22"/>
                            </w:rPr>
                            <w:t>,</w:t>
                          </w:r>
                          <w:r w:rsidRPr="00760CAA">
                            <w:rPr>
                              <w:rFonts w:ascii="Times New Roman" w:hAnsi="Times New Roman" w:cs="Times New Roman"/>
                              <w:color w:val="000000"/>
                              <w:sz w:val="22"/>
                            </w:rPr>
                            <w:t xml:space="preserve"> Superintendent</w:t>
                          </w:r>
                        </w:p>
                        <w:p w14:paraId="71021090" w14:textId="77777777" w:rsidR="00940D0C" w:rsidRDefault="00093F41" w:rsidP="00817CA2">
                          <w:pPr>
                            <w:spacing w:after="0" w:line="240" w:lineRule="auto"/>
                            <w:ind w:right="0"/>
                            <w:jc w:val="right"/>
                            <w:rPr>
                              <w:rFonts w:ascii="Times New Roman" w:hAnsi="Times New Roman" w:cs="Times New Roman"/>
                              <w:color w:val="000000"/>
                              <w:sz w:val="20"/>
                            </w:rPr>
                          </w:pPr>
                          <w:r w:rsidRPr="00760CAA">
                            <w:rPr>
                              <w:rFonts w:ascii="Times New Roman" w:hAnsi="Times New Roman" w:cs="Times New Roman"/>
                              <w:color w:val="000000"/>
                              <w:sz w:val="20"/>
                            </w:rPr>
                            <w:t>119 Robert</w:t>
                          </w:r>
                          <w:r w:rsidR="00817CA2">
                            <w:rPr>
                              <w:rFonts w:ascii="Times New Roman" w:hAnsi="Times New Roman" w:cs="Times New Roman"/>
                              <w:color w:val="000000"/>
                              <w:sz w:val="20"/>
                            </w:rPr>
                            <w:t xml:space="preserve"> McDaniel Drive Hazlehurst, MS </w:t>
                          </w:r>
                          <w:r w:rsidR="00940D0C">
                            <w:rPr>
                              <w:rFonts w:ascii="Times New Roman" w:hAnsi="Times New Roman" w:cs="Times New Roman"/>
                              <w:color w:val="000000"/>
                              <w:sz w:val="20"/>
                            </w:rPr>
                            <w:t xml:space="preserve">39083 </w:t>
                          </w:r>
                        </w:p>
                        <w:p w14:paraId="22E0DDFA" w14:textId="1016CFE1" w:rsidR="007B5822" w:rsidRDefault="00817CA2" w:rsidP="00940D0C">
                          <w:pPr>
                            <w:spacing w:after="0" w:line="240" w:lineRule="auto"/>
                            <w:ind w:right="0"/>
                            <w:jc w:val="right"/>
                            <w:rPr>
                              <w:rFonts w:ascii="Times New Roman" w:hAnsi="Times New Roman" w:cs="Times New Roman"/>
                              <w:smallCaps/>
                              <w:color w:val="000000"/>
                              <w:sz w:val="20"/>
                            </w:rPr>
                          </w:pPr>
                          <w:r w:rsidRPr="00940D0C">
                            <w:rPr>
                              <w:rFonts w:ascii="Times New Roman" w:hAnsi="Times New Roman" w:cs="Times New Roman"/>
                              <w:smallCaps/>
                              <w:color w:val="000000"/>
                              <w:sz w:val="20"/>
                            </w:rPr>
                            <w:t>Ph: 601.894.1152 | Fax: 601.894.</w:t>
                          </w:r>
                          <w:r w:rsidR="00093F41" w:rsidRPr="00940D0C">
                            <w:rPr>
                              <w:rFonts w:ascii="Times New Roman" w:hAnsi="Times New Roman" w:cs="Times New Roman"/>
                              <w:smallCaps/>
                              <w:color w:val="000000"/>
                              <w:sz w:val="20"/>
                            </w:rPr>
                            <w:t>3170</w:t>
                          </w:r>
                          <w:r w:rsidR="00940D0C" w:rsidRPr="00940D0C">
                            <w:rPr>
                              <w:rFonts w:ascii="Times New Roman" w:hAnsi="Times New Roman" w:cs="Times New Roman"/>
                              <w:smallCaps/>
                              <w:color w:val="000000"/>
                              <w:sz w:val="20"/>
                            </w:rPr>
                            <w:t xml:space="preserve"> | </w:t>
                          </w:r>
                          <w:r w:rsidRPr="00940D0C">
                            <w:rPr>
                              <w:rFonts w:ascii="Times New Roman" w:hAnsi="Times New Roman" w:cs="Times New Roman"/>
                              <w:smallCaps/>
                              <w:color w:val="000000"/>
                              <w:sz w:val="20"/>
                            </w:rPr>
                            <w:t xml:space="preserve">Web: </w:t>
                          </w:r>
                          <w:r w:rsidR="00940D0C" w:rsidRPr="00940D0C">
                            <w:rPr>
                              <w:rFonts w:ascii="Times New Roman" w:hAnsi="Times New Roman" w:cs="Times New Roman"/>
                              <w:smallCaps/>
                              <w:color w:val="000000"/>
                              <w:sz w:val="20"/>
                            </w:rPr>
                            <w:t>www.hazlehurst.k12.ms.us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B2EB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5.8pt;margin-top:-12.4pt;width:413.55pt;height:8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" filled="f" stroked="f">
              <v:textbox>
                <w:txbxContent>
                  <w:p w14:paraId="6A89537A" w14:textId="77777777" w:rsidR="00093F41" w:rsidRPr="00760CAA" w:rsidRDefault="00093F41" w:rsidP="00817CA2">
                    <w:pPr>
                      <w:spacing w:after="0" w:line="240" w:lineRule="auto"/>
                      <w:ind w:right="0"/>
                      <w:jc w:val="right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</w:rPr>
                    </w:pPr>
                    <w:r w:rsidRPr="00760CAA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</w:rPr>
                      <w:t xml:space="preserve">Hazlehurst City School District </w:t>
                    </w:r>
                  </w:p>
                  <w:p w14:paraId="4EEE0994" w14:textId="315458F8" w:rsidR="00093F41" w:rsidRPr="00760CAA" w:rsidRDefault="00093F41" w:rsidP="00817CA2">
                    <w:pPr>
                      <w:spacing w:after="0" w:line="240" w:lineRule="auto"/>
                      <w:ind w:right="0"/>
                      <w:jc w:val="right"/>
                      <w:rPr>
                        <w:rFonts w:ascii="Times New Roman" w:hAnsi="Times New Roman" w:cs="Times New Roman"/>
                        <w:color w:val="000000"/>
                        <w:sz w:val="24"/>
                      </w:rPr>
                    </w:pPr>
                    <w:r w:rsidRPr="00760CAA">
                      <w:rPr>
                        <w:rFonts w:ascii="Times New Roman" w:hAnsi="Times New Roman" w:cs="Times New Roman"/>
                        <w:i/>
                        <w:color w:val="000000"/>
                        <w:sz w:val="24"/>
                      </w:rPr>
                      <w:t>Excellence is the Expectation</w:t>
                    </w:r>
                    <w:r w:rsidRPr="00760CAA">
                      <w:rPr>
                        <w:rFonts w:ascii="Times New Roman" w:hAnsi="Times New Roman" w:cs="Times New Roman"/>
                        <w:color w:val="000000"/>
                        <w:sz w:val="24"/>
                      </w:rPr>
                      <w:t xml:space="preserve"> </w:t>
                    </w:r>
                  </w:p>
                  <w:p w14:paraId="31488AEA" w14:textId="7C40F6DA" w:rsidR="00093F41" w:rsidRPr="00760CAA" w:rsidRDefault="00093F41" w:rsidP="00817CA2">
                    <w:pPr>
                      <w:spacing w:after="0" w:line="240" w:lineRule="auto"/>
                      <w:ind w:right="0"/>
                      <w:jc w:val="right"/>
                      <w:rPr>
                        <w:rFonts w:ascii="Times New Roman" w:hAnsi="Times New Roman" w:cs="Times New Roman"/>
                        <w:color w:val="000000"/>
                        <w:sz w:val="22"/>
                      </w:rPr>
                    </w:pPr>
                    <w:r w:rsidRPr="00760CAA">
                      <w:rPr>
                        <w:rFonts w:ascii="Times New Roman" w:hAnsi="Times New Roman" w:cs="Times New Roman"/>
                        <w:color w:val="000000"/>
                        <w:sz w:val="22"/>
                      </w:rPr>
                      <w:t>Cloyd Garth, Jr.</w:t>
                    </w:r>
                    <w:r w:rsidR="00940D0C">
                      <w:rPr>
                        <w:rFonts w:ascii="Times New Roman" w:hAnsi="Times New Roman" w:cs="Times New Roman"/>
                        <w:color w:val="000000"/>
                        <w:sz w:val="22"/>
                      </w:rPr>
                      <w:t>,</w:t>
                    </w:r>
                    <w:r w:rsidRPr="00760CAA">
                      <w:rPr>
                        <w:rFonts w:ascii="Times New Roman" w:hAnsi="Times New Roman" w:cs="Times New Roman"/>
                        <w:color w:val="000000"/>
                        <w:sz w:val="22"/>
                      </w:rPr>
                      <w:t xml:space="preserve"> Superintendent</w:t>
                    </w:r>
                  </w:p>
                  <w:p w14:paraId="71021090" w14:textId="77777777" w:rsidR="00940D0C" w:rsidRDefault="00093F41" w:rsidP="00817CA2">
                    <w:pPr>
                      <w:spacing w:after="0" w:line="240" w:lineRule="auto"/>
                      <w:ind w:right="0"/>
                      <w:jc w:val="right"/>
                      <w:rPr>
                        <w:rFonts w:ascii="Times New Roman" w:hAnsi="Times New Roman" w:cs="Times New Roman"/>
                        <w:color w:val="000000"/>
                        <w:sz w:val="20"/>
                      </w:rPr>
                    </w:pPr>
                    <w:r w:rsidRPr="00760CAA">
                      <w:rPr>
                        <w:rFonts w:ascii="Times New Roman" w:hAnsi="Times New Roman" w:cs="Times New Roman"/>
                        <w:color w:val="000000"/>
                        <w:sz w:val="20"/>
                      </w:rPr>
                      <w:t>119 Robert</w:t>
                    </w:r>
                    <w:r w:rsidR="00817CA2">
                      <w:rPr>
                        <w:rFonts w:ascii="Times New Roman" w:hAnsi="Times New Roman" w:cs="Times New Roman"/>
                        <w:color w:val="000000"/>
                        <w:sz w:val="20"/>
                      </w:rPr>
                      <w:t xml:space="preserve"> McDaniel Drive Hazlehurst, MS </w:t>
                    </w:r>
                    <w:r w:rsidR="00940D0C">
                      <w:rPr>
                        <w:rFonts w:ascii="Times New Roman" w:hAnsi="Times New Roman" w:cs="Times New Roman"/>
                        <w:color w:val="000000"/>
                        <w:sz w:val="20"/>
                      </w:rPr>
                      <w:t xml:space="preserve">39083 </w:t>
                    </w:r>
                  </w:p>
                  <w:p w14:paraId="22E0DDFA" w14:textId="1016CFE1" w:rsidR="007B5822" w:rsidRDefault="00817CA2" w:rsidP="00940D0C">
                    <w:pPr>
                      <w:spacing w:after="0" w:line="240" w:lineRule="auto"/>
                      <w:ind w:right="0"/>
                      <w:jc w:val="right"/>
                      <w:rPr>
                        <w:rFonts w:ascii="Times New Roman" w:hAnsi="Times New Roman" w:cs="Times New Roman"/>
                        <w:smallCaps/>
                        <w:color w:val="000000"/>
                        <w:sz w:val="20"/>
                      </w:rPr>
                    </w:pPr>
                    <w:r w:rsidRPr="00940D0C">
                      <w:rPr>
                        <w:rFonts w:ascii="Times New Roman" w:hAnsi="Times New Roman" w:cs="Times New Roman"/>
                        <w:smallCaps/>
                        <w:color w:val="000000"/>
                        <w:sz w:val="20"/>
                      </w:rPr>
                      <w:t>Ph: 601.894.1152 | Fax: 601.894.</w:t>
                    </w:r>
                    <w:r w:rsidR="00093F41" w:rsidRPr="00940D0C">
                      <w:rPr>
                        <w:rFonts w:ascii="Times New Roman" w:hAnsi="Times New Roman" w:cs="Times New Roman"/>
                        <w:smallCaps/>
                        <w:color w:val="000000"/>
                        <w:sz w:val="20"/>
                      </w:rPr>
                      <w:t>3170</w:t>
                    </w:r>
                    <w:r w:rsidR="00940D0C" w:rsidRPr="00940D0C">
                      <w:rPr>
                        <w:rFonts w:ascii="Times New Roman" w:hAnsi="Times New Roman" w:cs="Times New Roman"/>
                        <w:smallCaps/>
                        <w:color w:val="000000"/>
                        <w:sz w:val="20"/>
                      </w:rPr>
                      <w:t xml:space="preserve"> | </w:t>
                    </w:r>
                    <w:r w:rsidRPr="00940D0C">
                      <w:rPr>
                        <w:rFonts w:ascii="Times New Roman" w:hAnsi="Times New Roman" w:cs="Times New Roman"/>
                        <w:smallCaps/>
                        <w:color w:val="000000"/>
                        <w:sz w:val="20"/>
                      </w:rPr>
                      <w:t xml:space="preserve">Web: </w:t>
                    </w:r>
                    <w:r w:rsidR="00940D0C" w:rsidRPr="00940D0C">
                      <w:rPr>
                        <w:rFonts w:ascii="Times New Roman" w:hAnsi="Times New Roman" w:cs="Times New Roman"/>
                        <w:smallCaps/>
                        <w:color w:val="000000"/>
                        <w:sz w:val="20"/>
                      </w:rPr>
                      <w:t>www.hazlehurst.k12.ms.us</w:t>
                    </w:r>
                  </w:p>
                </w:txbxContent>
              </v:textbox>
            </v:shape>
          </w:pict>
        </mc:Fallback>
      </mc:AlternateContent>
    </w:r>
    <w:r w:rsidRPr="00DE6AE4">
      <w:drawing>
        <wp:anchor distT="0" distB="0" distL="114300" distR="114300" simplePos="0" relativeHeight="251659264" behindDoc="0" locked="0" layoutInCell="1" allowOverlap="1" wp14:anchorId="0F2790FF" wp14:editId="712EBE59">
          <wp:simplePos x="0" y="0"/>
          <wp:positionH relativeFrom="column">
            <wp:posOffset>-476250</wp:posOffset>
          </wp:positionH>
          <wp:positionV relativeFrom="paragraph">
            <wp:posOffset>-457200</wp:posOffset>
          </wp:positionV>
          <wp:extent cx="8343900" cy="914400"/>
          <wp:effectExtent l="0" t="0" r="0" b="0"/>
          <wp:wrapNone/>
          <wp:docPr id="20" name="Picture 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E12D8-4414-4930-8497-889D66466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439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46976" behindDoc="0" locked="0" layoutInCell="1" allowOverlap="1" wp14:anchorId="18FC6192" wp14:editId="0566EB8B">
              <wp:simplePos x="0" y="0"/>
              <wp:positionH relativeFrom="column">
                <wp:posOffset>-476251</wp:posOffset>
              </wp:positionH>
              <wp:positionV relativeFrom="paragraph">
                <wp:posOffset>-457200</wp:posOffset>
              </wp:positionV>
              <wp:extent cx="7781925" cy="962025"/>
              <wp:effectExtent l="0" t="0" r="9525" b="9525"/>
              <wp:wrapNone/>
              <wp:docPr id="10" name="Freeform 218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81925" cy="96202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3350CCD" id="Freeform 218" o:spid="_x0000_s1026" style="position:absolute;margin-left:-37.5pt;margin-top:-36pt;width:612.75pt;height:75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" path="m,l,1168,4908,54r,-54l,xe" fillcolor="#949494 [1945]" stroked="f">
              <v:path arrowok="t" o:connecttype="custom" o:connectlocs="0,0;0,962025;7781925,44477;7781925,0;0,0" o:connectangles="0,0,0,0,0"/>
            </v:shape>
          </w:pict>
        </mc:Fallback>
      </mc:AlternateContent>
    </w:r>
    <w:r w:rsidR="00093F41">
      <w:drawing>
        <wp:anchor distT="0" distB="0" distL="114300" distR="114300" simplePos="0" relativeHeight="251666432" behindDoc="0" locked="0" layoutInCell="1" allowOverlap="1" wp14:anchorId="589073DB" wp14:editId="7C1FDB56">
          <wp:simplePos x="0" y="0"/>
          <wp:positionH relativeFrom="column">
            <wp:posOffset>-266700</wp:posOffset>
          </wp:positionH>
          <wp:positionV relativeFrom="paragraph">
            <wp:posOffset>-457200</wp:posOffset>
          </wp:positionV>
          <wp:extent cx="1433037" cy="1313815"/>
          <wp:effectExtent l="0" t="0" r="0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CSD CREST 4 (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3037" cy="1313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10F762" w14:textId="53D5F07F" w:rsidR="00986F21" w:rsidRDefault="00940D0C" w:rsidP="00940D0C">
    <w:pPr>
      <w:pStyle w:val="Header"/>
      <w:tabs>
        <w:tab w:val="clear" w:pos="4680"/>
        <w:tab w:val="clear" w:pos="9360"/>
        <w:tab w:val="left" w:pos="2339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76C13" w14:textId="0007612C" w:rsidR="00555681" w:rsidRDefault="006A1B05">
    <w:pPr>
      <w:pStyle w:val="Header"/>
    </w:pPr>
    <w:r>
      <mc:AlternateContent>
        <mc:Choice Requires="wps">
          <w:drawing>
            <wp:anchor distT="0" distB="0" distL="114300" distR="114300" simplePos="0" relativeHeight="251676672" behindDoc="0" locked="0" layoutInCell="1" allowOverlap="1" wp14:anchorId="75E03B3C" wp14:editId="27C1907D">
              <wp:simplePos x="0" y="0"/>
              <wp:positionH relativeFrom="column">
                <wp:posOffset>2528570</wp:posOffset>
              </wp:positionH>
              <wp:positionV relativeFrom="paragraph">
                <wp:posOffset>209550</wp:posOffset>
              </wp:positionV>
              <wp:extent cx="5019675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67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6F4707" w14:textId="77777777" w:rsidR="000F5B1D" w:rsidRPr="0085368D" w:rsidRDefault="000F5B1D" w:rsidP="000F5B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caps/>
                            </w:rPr>
                          </w:pPr>
                          <w:r w:rsidRPr="0085368D">
                            <w:rPr>
                              <w:rFonts w:ascii="Times New Roman" w:hAnsi="Times New Roman" w:cs="Times New Roman"/>
                              <w:b/>
                              <w:caps/>
                            </w:rPr>
                            <w:t xml:space="preserve">Hazlehurst High School </w:t>
                          </w:r>
                        </w:p>
                        <w:p w14:paraId="7704DE30" w14:textId="77777777" w:rsidR="000F5B1D" w:rsidRPr="0085368D" w:rsidRDefault="000F5B1D" w:rsidP="000F5B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i/>
                              <w:smallCaps/>
                            </w:rPr>
                          </w:pPr>
                          <w:r w:rsidRPr="0085368D">
                            <w:rPr>
                              <w:rFonts w:ascii="Times New Roman" w:hAnsi="Times New Roman" w:cs="Times New Roman"/>
                              <w:i/>
                              <w:smallCaps/>
                            </w:rPr>
                            <w:t>A Great Place to Be</w:t>
                          </w:r>
                        </w:p>
                        <w:p w14:paraId="10CCC104" w14:textId="77777777" w:rsidR="000F5B1D" w:rsidRDefault="000F5B1D" w:rsidP="000F5B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101 S. Haley Street | </w:t>
                          </w:r>
                          <w:r w:rsidRPr="0085368D">
                            <w:rPr>
                              <w:rFonts w:ascii="Times New Roman" w:hAnsi="Times New Roman" w:cs="Times New Roman"/>
                              <w:sz w:val="24"/>
                            </w:rPr>
                            <w:t>Hazlehurst, MS 39083</w:t>
                          </w:r>
                        </w:p>
                        <w:p w14:paraId="1A156762" w14:textId="6677198B" w:rsidR="000F5B1D" w:rsidRPr="0085368D" w:rsidRDefault="000F5B1D" w:rsidP="000F5B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Phone: 601.894.2489 | Fax: 601.894.3120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5E03B3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99.1pt;margin-top:16.5pt;width:395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" filled="f" stroked="f">
              <v:textbox style="mso-fit-shape-to-text:t">
                <w:txbxContent>
                  <w:p w14:paraId="7B6F4707" w14:textId="77777777" w:rsidR="000F5B1D" w:rsidRPr="0085368D" w:rsidRDefault="000F5B1D" w:rsidP="000F5B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caps/>
                      </w:rPr>
                    </w:pPr>
                    <w:r w:rsidRPr="0085368D">
                      <w:rPr>
                        <w:rFonts w:ascii="Times New Roman" w:hAnsi="Times New Roman" w:cs="Times New Roman"/>
                        <w:b/>
                        <w:caps/>
                      </w:rPr>
                      <w:t xml:space="preserve">Hazlehurst High School </w:t>
                    </w:r>
                  </w:p>
                  <w:p w14:paraId="7704DE30" w14:textId="77777777" w:rsidR="000F5B1D" w:rsidRPr="0085368D" w:rsidRDefault="000F5B1D" w:rsidP="000F5B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i/>
                        <w:smallCaps/>
                      </w:rPr>
                    </w:pPr>
                    <w:r w:rsidRPr="0085368D">
                      <w:rPr>
                        <w:rFonts w:ascii="Times New Roman" w:hAnsi="Times New Roman" w:cs="Times New Roman"/>
                        <w:i/>
                        <w:smallCaps/>
                      </w:rPr>
                      <w:t>A Great Place to Be</w:t>
                    </w:r>
                  </w:p>
                  <w:p w14:paraId="10CCC104" w14:textId="77777777" w:rsidR="000F5B1D" w:rsidRDefault="000F5B1D" w:rsidP="000F5B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 xml:space="preserve">101 S. Haley Street | </w:t>
                    </w:r>
                    <w:r w:rsidRPr="0085368D">
                      <w:rPr>
                        <w:rFonts w:ascii="Times New Roman" w:hAnsi="Times New Roman" w:cs="Times New Roman"/>
                        <w:sz w:val="24"/>
                      </w:rPr>
                      <w:t>Hazlehurst, MS 39083</w:t>
                    </w:r>
                  </w:p>
                  <w:p w14:paraId="1A156762" w14:textId="6677198B" w:rsidR="000F5B1D" w:rsidRPr="0085368D" w:rsidRDefault="000F5B1D" w:rsidP="000F5B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Phone: 601.894.2489 | Fax: 601.894.3120</w:t>
                    </w:r>
                  </w:p>
                </w:txbxContent>
              </v:textbox>
            </v:shape>
          </w:pict>
        </mc:Fallback>
      </mc:AlternateContent>
    </w:r>
    <w:r w:rsidR="00A255E5">
      <w:drawing>
        <wp:anchor distT="0" distB="0" distL="114300" distR="114300" simplePos="0" relativeHeight="251675648" behindDoc="0" locked="0" layoutInCell="1" allowOverlap="1" wp14:anchorId="1EC0208E" wp14:editId="36279666">
          <wp:simplePos x="0" y="0"/>
          <wp:positionH relativeFrom="column">
            <wp:posOffset>-209550</wp:posOffset>
          </wp:positionH>
          <wp:positionV relativeFrom="paragraph">
            <wp:posOffset>-266700</wp:posOffset>
          </wp:positionV>
          <wp:extent cx="2409825" cy="239077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CSD CREST 4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19" t="28993" r="28473" b="27431"/>
                  <a:stretch/>
                </pic:blipFill>
                <pic:spPr bwMode="auto">
                  <a:xfrm>
                    <a:off x="0" y="0"/>
                    <a:ext cx="2409825" cy="2390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5E5">
      <mc:AlternateContent>
        <mc:Choice Requires="wpg">
          <w:drawing>
            <wp:anchor distT="0" distB="0" distL="114300" distR="114300" simplePos="0" relativeHeight="251674624" behindDoc="0" locked="0" layoutInCell="1" allowOverlap="1" wp14:anchorId="05F971FB" wp14:editId="14E6610E">
              <wp:simplePos x="0" y="0"/>
              <wp:positionH relativeFrom="column">
                <wp:posOffset>97155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6" name="Group 6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5C7743-F943-4646-9060-A2B5818F0A6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  <a:solidFill>
                        <a:srgbClr val="000000"/>
                      </a:solidFill>
                    </wpg:grpSpPr>
                    <wps:wsp>
                      <wps:cNvPr id="7" name="Freeform 21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082FE6-D326-4627-81A1-B0FBC24A9AD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21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8D42B2-8E1F-4719-AB5D-F90B9E79522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4AACE34" id="Group 6" o:spid="_x0000_s1026" style="position:absolute;margin-left:7.65pt;margin-top:-36pt;width:138.5pt;height:190pt;z-index:251674624;mso-width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" path="m,l,1110r553,362l1108,1110,1108,,,xe" filled="f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" path="m,l,1109r553,363l1108,1109,1108,,,xe" filled="f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  <w:r w:rsidR="00A255E5" w:rsidRPr="00DE6AE4">
      <w:drawing>
        <wp:anchor distT="0" distB="0" distL="114300" distR="114300" simplePos="0" relativeHeight="251637760" behindDoc="0" locked="0" layoutInCell="1" allowOverlap="1" wp14:anchorId="1E474B34" wp14:editId="7C7290F1">
          <wp:simplePos x="0" y="0"/>
          <wp:positionH relativeFrom="column">
            <wp:posOffset>-508000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22" name="Picture 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E12D8-4414-4930-8497-889D66466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5E5">
      <mc:AlternateContent>
        <mc:Choice Requires="wps">
          <w:drawing>
            <wp:anchor distT="0" distB="0" distL="114300" distR="114300" simplePos="0" relativeHeight="251636736" behindDoc="0" locked="0" layoutInCell="1" allowOverlap="1" wp14:anchorId="5E39DB89" wp14:editId="7E74271B">
              <wp:simplePos x="0" y="0"/>
              <wp:positionH relativeFrom="column">
                <wp:posOffset>-455930</wp:posOffset>
              </wp:positionH>
              <wp:positionV relativeFrom="paragraph">
                <wp:posOffset>-455930</wp:posOffset>
              </wp:positionV>
              <wp:extent cx="7791450" cy="1854200"/>
              <wp:effectExtent l="0" t="0" r="0" b="0"/>
              <wp:wrapNone/>
              <wp:docPr id="2" name="Freeform 218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1ACF6B" id="Freeform 218" o:spid="_x0000_s1026" style="position:absolute;margin-left:-35.9pt;margin-top:-35.9pt;width:613.5pt;height:14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" path="m,l,1168,4908,54r,-54l,xe" fillcolor="#949494 [1945]" stroked="f">
              <v:path arrowok="t" o:connecttype="custom" o:connectlocs="0,0;0,1854200;7791450,85725;7791450,0;0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8FF15BF"/>
    <w:multiLevelType w:val="hybridMultilevel"/>
    <w:tmpl w:val="F9026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C9E75D9"/>
    <w:multiLevelType w:val="hybridMultilevel"/>
    <w:tmpl w:val="8F3A2B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1C874CB"/>
    <w:multiLevelType w:val="hybridMultilevel"/>
    <w:tmpl w:val="105E3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1F5402"/>
    <w:multiLevelType w:val="hybridMultilevel"/>
    <w:tmpl w:val="48125D2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16"/>
  </w:num>
  <w:num w:numId="5">
    <w:abstractNumId w:val="17"/>
  </w:num>
  <w:num w:numId="6">
    <w:abstractNumId w:val="24"/>
  </w:num>
  <w:num w:numId="7">
    <w:abstractNumId w:val="10"/>
  </w:num>
  <w:num w:numId="8">
    <w:abstractNumId w:val="14"/>
  </w:num>
  <w:num w:numId="9">
    <w:abstractNumId w:val="22"/>
  </w:num>
  <w:num w:numId="10">
    <w:abstractNumId w:val="3"/>
  </w:num>
  <w:num w:numId="11">
    <w:abstractNumId w:val="8"/>
  </w:num>
  <w:num w:numId="12">
    <w:abstractNumId w:val="1"/>
  </w:num>
  <w:num w:numId="13">
    <w:abstractNumId w:val="4"/>
  </w:num>
  <w:num w:numId="14">
    <w:abstractNumId w:val="13"/>
  </w:num>
  <w:num w:numId="15">
    <w:abstractNumId w:val="12"/>
  </w:num>
  <w:num w:numId="16">
    <w:abstractNumId w:val="21"/>
  </w:num>
  <w:num w:numId="17">
    <w:abstractNumId w:val="5"/>
  </w:num>
  <w:num w:numId="18">
    <w:abstractNumId w:val="26"/>
  </w:num>
  <w:num w:numId="19">
    <w:abstractNumId w:val="23"/>
  </w:num>
  <w:num w:numId="20">
    <w:abstractNumId w:val="18"/>
  </w:num>
  <w:num w:numId="21">
    <w:abstractNumId w:val="25"/>
  </w:num>
  <w:num w:numId="22">
    <w:abstractNumId w:val="7"/>
  </w:num>
  <w:num w:numId="23">
    <w:abstractNumId w:val="0"/>
  </w:num>
  <w:num w:numId="24">
    <w:abstractNumId w:val="21"/>
  </w:num>
  <w:num w:numId="25">
    <w:abstractNumId w:val="21"/>
  </w:num>
  <w:num w:numId="26">
    <w:abstractNumId w:val="21"/>
  </w:num>
  <w:num w:numId="27">
    <w:abstractNumId w:val="21"/>
  </w:num>
  <w:num w:numId="28">
    <w:abstractNumId w:val="20"/>
  </w:num>
  <w:num w:numId="29">
    <w:abstractNumId w:val="2"/>
  </w:num>
  <w:num w:numId="30">
    <w:abstractNumId w:val="19"/>
  </w:num>
  <w:num w:numId="31">
    <w:abstractNumId w:val="6"/>
  </w:num>
  <w:num w:numId="32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zMTazNDC3NLQwtjRW0lEKTi0uzszPAykwqgUA97KpLCwAAAA="/>
  </w:docVars>
  <w:rsids>
    <w:rsidRoot w:val="003D2181"/>
    <w:rsid w:val="0002026D"/>
    <w:rsid w:val="00020F8E"/>
    <w:rsid w:val="00021F92"/>
    <w:rsid w:val="00026963"/>
    <w:rsid w:val="00052382"/>
    <w:rsid w:val="0006568A"/>
    <w:rsid w:val="00071B1F"/>
    <w:rsid w:val="00076F0F"/>
    <w:rsid w:val="00084253"/>
    <w:rsid w:val="00093F41"/>
    <w:rsid w:val="000A119B"/>
    <w:rsid w:val="000C156D"/>
    <w:rsid w:val="000C7B80"/>
    <w:rsid w:val="000D1F49"/>
    <w:rsid w:val="000E0945"/>
    <w:rsid w:val="000F5B1D"/>
    <w:rsid w:val="00111EAB"/>
    <w:rsid w:val="0014463A"/>
    <w:rsid w:val="00162388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A4125"/>
    <w:rsid w:val="002A469E"/>
    <w:rsid w:val="002C56E6"/>
    <w:rsid w:val="00330A70"/>
    <w:rsid w:val="00340031"/>
    <w:rsid w:val="00361E11"/>
    <w:rsid w:val="0038636F"/>
    <w:rsid w:val="003A3A15"/>
    <w:rsid w:val="003C36B9"/>
    <w:rsid w:val="003D2181"/>
    <w:rsid w:val="003E1608"/>
    <w:rsid w:val="0040090B"/>
    <w:rsid w:val="00410E09"/>
    <w:rsid w:val="00433D57"/>
    <w:rsid w:val="00451136"/>
    <w:rsid w:val="00453C1A"/>
    <w:rsid w:val="0046302A"/>
    <w:rsid w:val="004647C0"/>
    <w:rsid w:val="00476AC6"/>
    <w:rsid w:val="00487D2D"/>
    <w:rsid w:val="004D5D62"/>
    <w:rsid w:val="004D7493"/>
    <w:rsid w:val="00504AA9"/>
    <w:rsid w:val="0051084C"/>
    <w:rsid w:val="005112D0"/>
    <w:rsid w:val="00533D86"/>
    <w:rsid w:val="00547169"/>
    <w:rsid w:val="00551763"/>
    <w:rsid w:val="00555681"/>
    <w:rsid w:val="00557EF7"/>
    <w:rsid w:val="005627AB"/>
    <w:rsid w:val="00577E06"/>
    <w:rsid w:val="005A3BF7"/>
    <w:rsid w:val="005D160E"/>
    <w:rsid w:val="005F2035"/>
    <w:rsid w:val="005F37E7"/>
    <w:rsid w:val="005F7990"/>
    <w:rsid w:val="00622682"/>
    <w:rsid w:val="00630B7F"/>
    <w:rsid w:val="006356AF"/>
    <w:rsid w:val="0063739C"/>
    <w:rsid w:val="006409D1"/>
    <w:rsid w:val="00657C4F"/>
    <w:rsid w:val="00663A80"/>
    <w:rsid w:val="006852A9"/>
    <w:rsid w:val="006A1B05"/>
    <w:rsid w:val="006B248A"/>
    <w:rsid w:val="00703BBA"/>
    <w:rsid w:val="007044BC"/>
    <w:rsid w:val="00722855"/>
    <w:rsid w:val="00742667"/>
    <w:rsid w:val="00743CDA"/>
    <w:rsid w:val="00760CAA"/>
    <w:rsid w:val="00770F25"/>
    <w:rsid w:val="00772FF5"/>
    <w:rsid w:val="00780EE1"/>
    <w:rsid w:val="00782FA3"/>
    <w:rsid w:val="00784154"/>
    <w:rsid w:val="007B0A85"/>
    <w:rsid w:val="007B2624"/>
    <w:rsid w:val="007B2E52"/>
    <w:rsid w:val="007B5822"/>
    <w:rsid w:val="007C6A52"/>
    <w:rsid w:val="008119CC"/>
    <w:rsid w:val="00816D5C"/>
    <w:rsid w:val="00817CA2"/>
    <w:rsid w:val="0082043E"/>
    <w:rsid w:val="00867996"/>
    <w:rsid w:val="00870F8D"/>
    <w:rsid w:val="00897331"/>
    <w:rsid w:val="008D2F1B"/>
    <w:rsid w:val="008E1DF2"/>
    <w:rsid w:val="008E203A"/>
    <w:rsid w:val="0091140D"/>
    <w:rsid w:val="0091229C"/>
    <w:rsid w:val="00933A18"/>
    <w:rsid w:val="0093700A"/>
    <w:rsid w:val="00940D0C"/>
    <w:rsid w:val="00940E73"/>
    <w:rsid w:val="00947F5B"/>
    <w:rsid w:val="00950D39"/>
    <w:rsid w:val="0098597D"/>
    <w:rsid w:val="00986F21"/>
    <w:rsid w:val="00991FA9"/>
    <w:rsid w:val="009E5817"/>
    <w:rsid w:val="009F619A"/>
    <w:rsid w:val="009F6DDE"/>
    <w:rsid w:val="00A255E5"/>
    <w:rsid w:val="00A34049"/>
    <w:rsid w:val="00A370A8"/>
    <w:rsid w:val="00A37F18"/>
    <w:rsid w:val="00A46B22"/>
    <w:rsid w:val="00A47B27"/>
    <w:rsid w:val="00A62630"/>
    <w:rsid w:val="00A73847"/>
    <w:rsid w:val="00A850FD"/>
    <w:rsid w:val="00A90467"/>
    <w:rsid w:val="00AA3095"/>
    <w:rsid w:val="00AC614B"/>
    <w:rsid w:val="00AD29CD"/>
    <w:rsid w:val="00AE21DC"/>
    <w:rsid w:val="00AE3D88"/>
    <w:rsid w:val="00AE7785"/>
    <w:rsid w:val="00AF0F0E"/>
    <w:rsid w:val="00AF5AD3"/>
    <w:rsid w:val="00AF7591"/>
    <w:rsid w:val="00B03F7D"/>
    <w:rsid w:val="00B05CD0"/>
    <w:rsid w:val="00B27589"/>
    <w:rsid w:val="00B87884"/>
    <w:rsid w:val="00BA5108"/>
    <w:rsid w:val="00BC7636"/>
    <w:rsid w:val="00BD0923"/>
    <w:rsid w:val="00BD4753"/>
    <w:rsid w:val="00BD5CB1"/>
    <w:rsid w:val="00BE62EE"/>
    <w:rsid w:val="00BE7091"/>
    <w:rsid w:val="00BF2C5B"/>
    <w:rsid w:val="00C003BA"/>
    <w:rsid w:val="00C37471"/>
    <w:rsid w:val="00C428B2"/>
    <w:rsid w:val="00C46878"/>
    <w:rsid w:val="00C51116"/>
    <w:rsid w:val="00C73B7E"/>
    <w:rsid w:val="00C758A6"/>
    <w:rsid w:val="00C82682"/>
    <w:rsid w:val="00C847C4"/>
    <w:rsid w:val="00CB14C7"/>
    <w:rsid w:val="00CB4A51"/>
    <w:rsid w:val="00CB5C1C"/>
    <w:rsid w:val="00CD06EB"/>
    <w:rsid w:val="00CD4532"/>
    <w:rsid w:val="00CD47B0"/>
    <w:rsid w:val="00CE6104"/>
    <w:rsid w:val="00CE7918"/>
    <w:rsid w:val="00CF1B89"/>
    <w:rsid w:val="00CF2219"/>
    <w:rsid w:val="00D011F8"/>
    <w:rsid w:val="00D025DA"/>
    <w:rsid w:val="00D0269B"/>
    <w:rsid w:val="00D05040"/>
    <w:rsid w:val="00D05D0B"/>
    <w:rsid w:val="00D16163"/>
    <w:rsid w:val="00D45F6C"/>
    <w:rsid w:val="00D50B65"/>
    <w:rsid w:val="00D53EAE"/>
    <w:rsid w:val="00D629E6"/>
    <w:rsid w:val="00D76391"/>
    <w:rsid w:val="00DA1A2D"/>
    <w:rsid w:val="00DB3FAD"/>
    <w:rsid w:val="00DE6AE4"/>
    <w:rsid w:val="00DF5F06"/>
    <w:rsid w:val="00E046B6"/>
    <w:rsid w:val="00E61C09"/>
    <w:rsid w:val="00E65EE8"/>
    <w:rsid w:val="00E66C3D"/>
    <w:rsid w:val="00EA0061"/>
    <w:rsid w:val="00EB263C"/>
    <w:rsid w:val="00EB3B58"/>
    <w:rsid w:val="00EC7359"/>
    <w:rsid w:val="00ED3371"/>
    <w:rsid w:val="00EE1DC3"/>
    <w:rsid w:val="00EE3054"/>
    <w:rsid w:val="00F00606"/>
    <w:rsid w:val="00F01256"/>
    <w:rsid w:val="00F470AA"/>
    <w:rsid w:val="00F83594"/>
    <w:rsid w:val="00FA01D3"/>
    <w:rsid w:val="00FA335E"/>
    <w:rsid w:val="00FA62AE"/>
    <w:rsid w:val="00FC0819"/>
    <w:rsid w:val="00FC7475"/>
    <w:rsid w:val="00FD269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40D9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macro" w:uiPriority="0" w:unhideWhenUsed="0"/>
    <w:lsdException w:name="Title" w:semiHidden="0" w:uiPriority="10" w:unhideWhenUsed="0" w:qFormat="1"/>
    <w:lsdException w:name="Signature" w:semiHidden="0"/>
    <w:lsdException w:name="Default Paragraph Font" w:uiPriority="1"/>
    <w:lsdException w:name="Body Text" w:uiPriority="1" w:qFormat="1"/>
    <w:lsdException w:name="List Continue 3" w:unhideWhenUsed="0"/>
    <w:lsdException w:name="List Continue 4" w:unhideWhenUsed="0"/>
    <w:lsdException w:name="List Continue 5" w:unhideWhenUsed="0"/>
    <w:lsdException w:name="Subtitle" w:semiHidden="0" w:uiPriority="11" w:unhideWhenUsed="0" w:qFormat="1"/>
    <w:lsdException w:name="Salutation" w:semiHidden="0"/>
    <w:lsdException w:name="Date" w:semiHidden="0"/>
    <w:lsdException w:name="Strong" w:semiHidden="0" w:uiPriority="22" w:unhideWhenUsed="0" w:qFormat="1"/>
    <w:lsdException w:name="Emphasis" w:semiHidden="0" w:uiPriority="20" w:unhideWhenUsed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555555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555555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FF4B4B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5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9696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9696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555555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555555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FF4B4B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rsid w:val="00C82682"/>
    <w:pPr>
      <w:tabs>
        <w:tab w:val="center" w:pos="4680"/>
        <w:tab w:val="right" w:pos="9360"/>
      </w:tabs>
    </w:pPr>
    <w:rPr>
      <w:b/>
      <w:noProof/>
      <w:color w:val="C00000" w:themeColor="accent1"/>
      <w:szCs w:val="24"/>
    </w:rPr>
  </w:style>
  <w:style w:type="character" w:customStyle="1" w:styleId="HeaderChar">
    <w:name w:val="Header Char"/>
    <w:basedOn w:val="DefaultParagraphFont"/>
    <w:link w:val="Header"/>
    <w:rsid w:val="001C66AD"/>
    <w:rPr>
      <w:b/>
      <w:noProof/>
      <w:color w:val="C00000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FF5F5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FF5F5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5F5F5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link w:val="NoSpacingChar"/>
    <w:uiPriority w:val="1"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5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5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9696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9696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C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19191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C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743CDA"/>
    <w:pPr>
      <w:spacing w:after="0" w:line="240" w:lineRule="auto"/>
    </w:pPr>
    <w:rPr>
      <w:b/>
      <w:color w:val="C00000" w:themeColor="accent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600000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9696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9696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A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67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742667"/>
    <w:rPr>
      <w:rFonts w:eastAsia="Calibri" w:cs="Calibri"/>
    </w:rPr>
  </w:style>
  <w:style w:type="paragraph" w:styleId="ListParagraph">
    <w:name w:val="List Paragraph"/>
    <w:basedOn w:val="Normal"/>
    <w:uiPriority w:val="34"/>
    <w:qFormat/>
    <w:rsid w:val="00663A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macro" w:uiPriority="0" w:unhideWhenUsed="0"/>
    <w:lsdException w:name="Title" w:semiHidden="0" w:uiPriority="10" w:unhideWhenUsed="0" w:qFormat="1"/>
    <w:lsdException w:name="Signature" w:semiHidden="0"/>
    <w:lsdException w:name="Default Paragraph Font" w:uiPriority="1"/>
    <w:lsdException w:name="Body Text" w:uiPriority="1" w:qFormat="1"/>
    <w:lsdException w:name="List Continue 3" w:unhideWhenUsed="0"/>
    <w:lsdException w:name="List Continue 4" w:unhideWhenUsed="0"/>
    <w:lsdException w:name="List Continue 5" w:unhideWhenUsed="0"/>
    <w:lsdException w:name="Subtitle" w:semiHidden="0" w:uiPriority="11" w:unhideWhenUsed="0" w:qFormat="1"/>
    <w:lsdException w:name="Salutation" w:semiHidden="0"/>
    <w:lsdException w:name="Date" w:semiHidden="0"/>
    <w:lsdException w:name="Strong" w:semiHidden="0" w:uiPriority="22" w:unhideWhenUsed="0" w:qFormat="1"/>
    <w:lsdException w:name="Emphasis" w:semiHidden="0" w:uiPriority="20" w:unhideWhenUsed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555555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555555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FF4B4B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5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9696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9696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555555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555555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FF4B4B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rsid w:val="00C82682"/>
    <w:pPr>
      <w:tabs>
        <w:tab w:val="center" w:pos="4680"/>
        <w:tab w:val="right" w:pos="9360"/>
      </w:tabs>
    </w:pPr>
    <w:rPr>
      <w:b/>
      <w:noProof/>
      <w:color w:val="C00000" w:themeColor="accent1"/>
      <w:szCs w:val="24"/>
    </w:rPr>
  </w:style>
  <w:style w:type="character" w:customStyle="1" w:styleId="HeaderChar">
    <w:name w:val="Header Char"/>
    <w:basedOn w:val="DefaultParagraphFont"/>
    <w:link w:val="Header"/>
    <w:rsid w:val="001C66AD"/>
    <w:rPr>
      <w:b/>
      <w:noProof/>
      <w:color w:val="C00000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FF5F5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FF5F5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5F5F5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link w:val="NoSpacingChar"/>
    <w:uiPriority w:val="1"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5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5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9696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9696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C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19191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C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743CDA"/>
    <w:pPr>
      <w:spacing w:after="0" w:line="240" w:lineRule="auto"/>
    </w:pPr>
    <w:rPr>
      <w:b/>
      <w:color w:val="C00000" w:themeColor="accent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600000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9696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9696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A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67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742667"/>
    <w:rPr>
      <w:rFonts w:eastAsia="Calibri" w:cs="Calibri"/>
    </w:rPr>
  </w:style>
  <w:style w:type="paragraph" w:styleId="ListParagraph">
    <w:name w:val="List Paragraph"/>
    <w:basedOn w:val="Normal"/>
    <w:uiPriority w:val="34"/>
    <w:qFormat/>
    <w:rsid w:val="00663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ARTY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C00000"/>
      </a:dk1>
      <a:lt1>
        <a:sysClr val="window" lastClr="FFFFFF"/>
      </a:lt1>
      <a:dk2>
        <a:srgbClr val="600000"/>
      </a:dk2>
      <a:lt2>
        <a:srgbClr val="F8F8F8"/>
      </a:lt2>
      <a:accent1>
        <a:srgbClr val="C00000"/>
      </a:accent1>
      <a:accent2>
        <a:srgbClr val="FF4B4B"/>
      </a:accent2>
      <a:accent3>
        <a:srgbClr val="969696"/>
      </a:accent3>
      <a:accent4>
        <a:srgbClr val="60000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6778C-ED38-4B63-8E2C-78517C4F6A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729DD8-F2F4-4CEA-83CD-A30D21670A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418157-EE4F-42D6-8BCE-881ED42E83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90FA6B-960C-40A2-9A0D-FFA6BF67C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letterhead.dotx</Template>
  <TotalTime>0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MCCARTY</dc:creator>
  <cp:lastModifiedBy>Mona Fauver</cp:lastModifiedBy>
  <cp:revision>2</cp:revision>
  <cp:lastPrinted>2019-05-13T12:11:00Z</cp:lastPrinted>
  <dcterms:created xsi:type="dcterms:W3CDTF">2020-09-21T19:20:00Z</dcterms:created>
  <dcterms:modified xsi:type="dcterms:W3CDTF">2020-09-21T19:20:00Z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